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EAF" w:rsidRDefault="00B32EAF" w:rsidP="00597FF0">
      <w:pPr>
        <w:pStyle w:val="SemEspaamento"/>
        <w:jc w:val="both"/>
        <w:rPr>
          <w:rFonts w:ascii="Verdana" w:eastAsia="Times New Roman" w:hAnsi="Verdana"/>
        </w:rPr>
      </w:pPr>
    </w:p>
    <w:p w:rsidR="00EC24FA" w:rsidRDefault="00EF06BF" w:rsidP="00597FF0">
      <w:pPr>
        <w:pStyle w:val="SemEspaamento"/>
        <w:jc w:val="both"/>
        <w:rPr>
          <w:rFonts w:ascii="Verdana" w:hAnsi="Verdana" w:cs="Calibri"/>
        </w:rPr>
      </w:pPr>
      <w:r w:rsidRPr="00B32EAF">
        <w:rPr>
          <w:rFonts w:ascii="Verdana" w:eastAsia="Times New Roman" w:hAnsi="Verdana"/>
        </w:rPr>
        <w:t xml:space="preserve">As indicações deverão ser enviadas eletronicamente para o e-mail </w:t>
      </w:r>
      <w:hyperlink r:id="rId7" w:history="1">
        <w:r w:rsidR="000D52D1" w:rsidRPr="00641537">
          <w:rPr>
            <w:rStyle w:val="Hyperlink"/>
            <w:rFonts w:ascii="Verdana" w:eastAsia="Times New Roman" w:hAnsi="Verdana"/>
          </w:rPr>
          <w:t>imprensa@senarpb.com.br</w:t>
        </w:r>
      </w:hyperlink>
      <w:r w:rsidRPr="00B32EAF">
        <w:rPr>
          <w:rFonts w:ascii="Verdana" w:eastAsia="Times New Roman" w:hAnsi="Verdana"/>
        </w:rPr>
        <w:t xml:space="preserve"> ou entregues pessoalmente na sede do Sistema FAEPA/SENAR-</w:t>
      </w:r>
      <w:r w:rsidRPr="003F7F5F">
        <w:rPr>
          <w:rFonts w:ascii="Verdana" w:eastAsia="Times New Roman" w:hAnsi="Verdana"/>
        </w:rPr>
        <w:t>PB</w:t>
      </w:r>
      <w:r w:rsidR="00EC24FA" w:rsidRPr="003F7F5F">
        <w:rPr>
          <w:rFonts w:ascii="Verdana" w:hAnsi="Verdana" w:cs="Calibri"/>
        </w:rPr>
        <w:t xml:space="preserve"> at</w:t>
      </w:r>
      <w:r w:rsidR="00282F4C" w:rsidRPr="003F7F5F">
        <w:rPr>
          <w:rFonts w:ascii="Verdana" w:hAnsi="Verdana" w:cs="Calibri"/>
        </w:rPr>
        <w:t xml:space="preserve">é </w:t>
      </w:r>
      <w:r w:rsidR="009C0116" w:rsidRPr="003F7F5F">
        <w:rPr>
          <w:rFonts w:ascii="Verdana" w:hAnsi="Verdana" w:cs="Calibri"/>
        </w:rPr>
        <w:t>às 18h</w:t>
      </w:r>
      <w:r w:rsidR="00282F4C" w:rsidRPr="003F7F5F">
        <w:rPr>
          <w:rFonts w:ascii="Verdana" w:hAnsi="Verdana" w:cs="Calibri"/>
        </w:rPr>
        <w:t xml:space="preserve"> do dia </w:t>
      </w:r>
      <w:r w:rsidR="00F97865" w:rsidRPr="003F7F5F">
        <w:rPr>
          <w:rFonts w:ascii="Verdana" w:hAnsi="Verdana" w:cs="Calibri"/>
        </w:rPr>
        <w:t>1</w:t>
      </w:r>
      <w:r w:rsidR="00852B52" w:rsidRPr="003F7F5F">
        <w:rPr>
          <w:rFonts w:ascii="Verdana" w:hAnsi="Verdana" w:cs="Calibri"/>
        </w:rPr>
        <w:t>3</w:t>
      </w:r>
      <w:r w:rsidR="00EC24FA" w:rsidRPr="003F7F5F">
        <w:rPr>
          <w:rFonts w:ascii="Verdana" w:hAnsi="Verdana" w:cs="Calibri"/>
        </w:rPr>
        <w:t xml:space="preserve"> de </w:t>
      </w:r>
      <w:r w:rsidR="00852B52" w:rsidRPr="003F7F5F">
        <w:rPr>
          <w:rFonts w:ascii="Verdana" w:hAnsi="Verdana" w:cs="Calibri"/>
        </w:rPr>
        <w:t xml:space="preserve">julho </w:t>
      </w:r>
      <w:r w:rsidR="00EC24FA" w:rsidRPr="003F7F5F">
        <w:rPr>
          <w:rFonts w:ascii="Verdana" w:hAnsi="Verdana" w:cs="Calibri"/>
        </w:rPr>
        <w:t>de 201</w:t>
      </w:r>
      <w:r w:rsidR="00852B52" w:rsidRPr="003F7F5F">
        <w:rPr>
          <w:rFonts w:ascii="Verdana" w:hAnsi="Verdana" w:cs="Calibri"/>
        </w:rPr>
        <w:t>8</w:t>
      </w:r>
      <w:r w:rsidR="00EC24FA" w:rsidRPr="00B32EAF">
        <w:rPr>
          <w:rFonts w:ascii="Verdana" w:hAnsi="Verdana" w:cs="Calibri"/>
        </w:rPr>
        <w:t>.</w:t>
      </w:r>
      <w:r w:rsidR="00E3398F" w:rsidRPr="00E3398F">
        <w:rPr>
          <w:rFonts w:ascii="Verdana" w:hAnsi="Verdana" w:cs="Calibri"/>
        </w:rPr>
        <w:t xml:space="preserve"> Indicações recebidas após o prazo regulamentar não serão elegíveis.</w:t>
      </w:r>
      <w:r w:rsidR="008B078E">
        <w:rPr>
          <w:rFonts w:ascii="Verdana" w:hAnsi="Verdana" w:cs="Calibri"/>
        </w:rPr>
        <w:t xml:space="preserve"> </w:t>
      </w:r>
      <w:r w:rsidR="00EC24FA" w:rsidRPr="00B32EAF">
        <w:rPr>
          <w:rFonts w:ascii="Verdana" w:hAnsi="Verdana" w:cs="Calibri"/>
        </w:rPr>
        <w:t xml:space="preserve">Não é permitida a </w:t>
      </w:r>
      <w:r w:rsidR="00F37C8F" w:rsidRPr="00B32EAF">
        <w:rPr>
          <w:rFonts w:ascii="Verdana" w:hAnsi="Verdana" w:cs="Calibri"/>
        </w:rPr>
        <w:t>auto</w:t>
      </w:r>
      <w:r w:rsidR="00170984">
        <w:rPr>
          <w:rFonts w:ascii="Verdana" w:hAnsi="Verdana" w:cs="Calibri"/>
        </w:rPr>
        <w:t xml:space="preserve"> </w:t>
      </w:r>
      <w:r w:rsidR="00F37C8F" w:rsidRPr="00B32EAF">
        <w:rPr>
          <w:rFonts w:ascii="Verdana" w:hAnsi="Verdana" w:cs="Calibri"/>
        </w:rPr>
        <w:t>indicação</w:t>
      </w:r>
      <w:r w:rsidR="00EC24FA" w:rsidRPr="00B32EAF">
        <w:rPr>
          <w:rFonts w:ascii="Verdana" w:hAnsi="Verdana" w:cs="Calibri"/>
        </w:rPr>
        <w:t xml:space="preserve">. </w:t>
      </w:r>
    </w:p>
    <w:p w:rsidR="000D52D1" w:rsidRDefault="000D52D1" w:rsidP="00597FF0">
      <w:pPr>
        <w:pStyle w:val="SemEspaamento"/>
        <w:jc w:val="both"/>
        <w:rPr>
          <w:rFonts w:ascii="Verdana" w:hAnsi="Verdana" w:cs="Calibri"/>
        </w:rPr>
      </w:pPr>
    </w:p>
    <w:p w:rsidR="00656011" w:rsidRDefault="00656011" w:rsidP="00597FF0">
      <w:pPr>
        <w:pStyle w:val="SemEspaamento"/>
        <w:jc w:val="both"/>
        <w:rPr>
          <w:rFonts w:ascii="Verdana" w:hAnsi="Verdana" w:cs="Calibri"/>
        </w:rPr>
      </w:pPr>
      <w:r>
        <w:rPr>
          <w:rFonts w:ascii="Verdana" w:hAnsi="Verdana" w:cs="Calibri"/>
        </w:rPr>
        <w:t xml:space="preserve">Neste formulário poderão ser feitas indicações em todas as categorias ou naquela que você deseja apresentar </w:t>
      </w:r>
      <w:r w:rsidR="00FA153B">
        <w:rPr>
          <w:rFonts w:ascii="Verdana" w:hAnsi="Verdana" w:cs="Calibri"/>
        </w:rPr>
        <w:t>o nome de p</w:t>
      </w:r>
      <w:r>
        <w:rPr>
          <w:rFonts w:ascii="Verdana" w:hAnsi="Verdana" w:cs="Calibri"/>
        </w:rPr>
        <w:t xml:space="preserve">rofissional </w:t>
      </w:r>
      <w:r w:rsidR="00FA153B">
        <w:rPr>
          <w:rFonts w:ascii="Verdana" w:hAnsi="Verdana" w:cs="Calibri"/>
        </w:rPr>
        <w:t>para concorrer ao</w:t>
      </w:r>
      <w:r>
        <w:rPr>
          <w:rFonts w:ascii="Verdana" w:hAnsi="Verdana" w:cs="Calibri"/>
        </w:rPr>
        <w:t xml:space="preserve"> </w:t>
      </w:r>
      <w:r w:rsidR="004D47A9">
        <w:rPr>
          <w:rFonts w:ascii="Verdana" w:hAnsi="Verdana" w:cs="Calibri"/>
        </w:rPr>
        <w:t>“</w:t>
      </w:r>
      <w:r>
        <w:rPr>
          <w:rFonts w:ascii="Verdana" w:hAnsi="Verdana" w:cs="Calibri"/>
        </w:rPr>
        <w:t>Prêmio</w:t>
      </w:r>
      <w:r w:rsidR="00FA153B">
        <w:rPr>
          <w:rFonts w:ascii="Verdana" w:hAnsi="Verdana" w:cs="Calibri"/>
        </w:rPr>
        <w:t xml:space="preserve"> Mérito Rural 201</w:t>
      </w:r>
      <w:r w:rsidR="008B078E">
        <w:rPr>
          <w:rFonts w:ascii="Verdana" w:hAnsi="Verdana" w:cs="Calibri"/>
        </w:rPr>
        <w:t>8</w:t>
      </w:r>
      <w:r w:rsidR="004D47A9">
        <w:rPr>
          <w:rFonts w:ascii="Verdana" w:hAnsi="Verdana" w:cs="Calibri"/>
        </w:rPr>
        <w:t>”</w:t>
      </w:r>
      <w:r>
        <w:rPr>
          <w:rFonts w:ascii="Verdana" w:hAnsi="Verdana" w:cs="Calibri"/>
        </w:rPr>
        <w:t>.</w:t>
      </w:r>
      <w:r w:rsidR="00E3398F">
        <w:rPr>
          <w:rFonts w:ascii="Verdana" w:hAnsi="Verdana" w:cs="Calibri"/>
        </w:rPr>
        <w:t xml:space="preserve"> </w:t>
      </w:r>
      <w:r w:rsidR="00E3398F" w:rsidRPr="00E3398F">
        <w:rPr>
          <w:rFonts w:ascii="Verdana" w:hAnsi="Verdana" w:cs="Calibri"/>
        </w:rPr>
        <w:t>O formulário deve ser preenchido de maneira legível e sem rasuras.</w:t>
      </w:r>
    </w:p>
    <w:p w:rsidR="004D47A9" w:rsidRPr="00B32EAF" w:rsidRDefault="004D47A9" w:rsidP="00597FF0">
      <w:pPr>
        <w:pStyle w:val="SemEspaamento"/>
        <w:jc w:val="both"/>
        <w:rPr>
          <w:rFonts w:ascii="Verdana" w:hAnsi="Verdana" w:cs="Calibri"/>
        </w:rPr>
      </w:pPr>
    </w:p>
    <w:p w:rsidR="00656011" w:rsidRDefault="00656011" w:rsidP="00656011">
      <w:pPr>
        <w:pStyle w:val="SemEspaamento"/>
        <w:jc w:val="both"/>
        <w:rPr>
          <w:rFonts w:ascii="Verdana" w:hAnsi="Verdana" w:cs="Calibri"/>
          <w:b/>
        </w:rPr>
      </w:pPr>
    </w:p>
    <w:p w:rsidR="00EC24FA" w:rsidRPr="00B32EAF" w:rsidRDefault="002353B7" w:rsidP="00EC24FA">
      <w:pPr>
        <w:pStyle w:val="SemEspaamento"/>
        <w:rPr>
          <w:rFonts w:ascii="Verdana" w:hAnsi="Verdana" w:cs="Calibri"/>
          <w:b/>
        </w:rPr>
      </w:pPr>
      <w:r>
        <w:rPr>
          <w:rFonts w:ascii="Verdana" w:hAnsi="Verdana" w:cs="Calibri"/>
          <w:b/>
        </w:rPr>
        <w:t>Indicador:</w:t>
      </w:r>
    </w:p>
    <w:p w:rsidR="00EC24FA" w:rsidRPr="002353B7" w:rsidRDefault="00EC24FA" w:rsidP="00EC24FA">
      <w:pPr>
        <w:pStyle w:val="SemEspaamento"/>
        <w:pBdr>
          <w:top w:val="single" w:sz="4" w:space="1" w:color="auto"/>
          <w:bottom w:val="single" w:sz="4" w:space="1" w:color="auto"/>
        </w:pBdr>
        <w:rPr>
          <w:rFonts w:ascii="Verdana" w:hAnsi="Verdana" w:cs="Calibri"/>
          <w:bCs/>
        </w:rPr>
      </w:pPr>
      <w:r w:rsidRPr="002353B7">
        <w:rPr>
          <w:rFonts w:ascii="Verdana" w:hAnsi="Verdana" w:cs="Calibri"/>
        </w:rPr>
        <w:t xml:space="preserve">Nome:  </w:t>
      </w:r>
    </w:p>
    <w:p w:rsidR="002353B7" w:rsidRPr="002353B7" w:rsidRDefault="00B32EAF" w:rsidP="002353B7">
      <w:pPr>
        <w:pStyle w:val="SemEspaamento"/>
        <w:pBdr>
          <w:top w:val="single" w:sz="4" w:space="1" w:color="auto"/>
          <w:bottom w:val="single" w:sz="4" w:space="1" w:color="auto"/>
        </w:pBdr>
        <w:rPr>
          <w:rFonts w:ascii="Verdana" w:hAnsi="Verdana" w:cs="Calibri"/>
        </w:rPr>
      </w:pPr>
      <w:r w:rsidRPr="002353B7">
        <w:rPr>
          <w:rFonts w:ascii="Verdana" w:hAnsi="Verdana" w:cs="Calibri"/>
        </w:rPr>
        <w:t>Instituição/Cargo</w:t>
      </w:r>
      <w:r w:rsidR="00EC24FA" w:rsidRPr="002353B7">
        <w:rPr>
          <w:rFonts w:ascii="Verdana" w:hAnsi="Verdana" w:cs="Calibri"/>
        </w:rPr>
        <w:t xml:space="preserve">: </w:t>
      </w:r>
      <w:r w:rsidR="002353B7" w:rsidRPr="002353B7">
        <w:rPr>
          <w:rFonts w:ascii="Verdana" w:hAnsi="Verdana" w:cs="Calibri"/>
        </w:rPr>
        <w:t xml:space="preserve">     </w:t>
      </w:r>
    </w:p>
    <w:p w:rsidR="002353B7" w:rsidRPr="002353B7" w:rsidRDefault="00EC24FA" w:rsidP="002353B7">
      <w:pPr>
        <w:pStyle w:val="SemEspaamento"/>
        <w:pBdr>
          <w:top w:val="single" w:sz="4" w:space="1" w:color="auto"/>
          <w:bottom w:val="single" w:sz="4" w:space="1" w:color="auto"/>
        </w:pBdr>
        <w:rPr>
          <w:rFonts w:ascii="Verdana" w:hAnsi="Verdana" w:cs="Calibri"/>
        </w:rPr>
      </w:pPr>
      <w:r w:rsidRPr="002353B7">
        <w:rPr>
          <w:rFonts w:ascii="Verdana" w:hAnsi="Verdana" w:cs="Calibri"/>
        </w:rPr>
        <w:t xml:space="preserve">Telefone para contato: </w:t>
      </w:r>
    </w:p>
    <w:p w:rsidR="00EC24FA" w:rsidRDefault="00EC24FA" w:rsidP="002353B7">
      <w:pPr>
        <w:pStyle w:val="SemEspaamento"/>
        <w:pBdr>
          <w:top w:val="single" w:sz="4" w:space="1" w:color="auto"/>
          <w:bottom w:val="single" w:sz="4" w:space="1" w:color="auto"/>
        </w:pBdr>
        <w:rPr>
          <w:rFonts w:ascii="Verdana" w:hAnsi="Verdana" w:cs="Calibri"/>
        </w:rPr>
      </w:pPr>
      <w:r w:rsidRPr="002353B7">
        <w:rPr>
          <w:rFonts w:ascii="Verdana" w:hAnsi="Verdana" w:cs="Calibri"/>
        </w:rPr>
        <w:t xml:space="preserve">E-mail: </w:t>
      </w:r>
    </w:p>
    <w:p w:rsidR="00EB19A6" w:rsidRPr="002353B7" w:rsidRDefault="00EB19A6" w:rsidP="002353B7">
      <w:pPr>
        <w:pStyle w:val="SemEspaamento"/>
        <w:pBdr>
          <w:top w:val="single" w:sz="4" w:space="1" w:color="auto"/>
          <w:bottom w:val="single" w:sz="4" w:space="1" w:color="auto"/>
        </w:pBdr>
        <w:rPr>
          <w:rFonts w:ascii="Verdana" w:hAnsi="Verdana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353B7" w:rsidTr="00EB19A6">
        <w:trPr>
          <w:trHeight w:val="237"/>
        </w:trPr>
        <w:tc>
          <w:tcPr>
            <w:tcW w:w="9778" w:type="dxa"/>
            <w:shd w:val="clear" w:color="auto" w:fill="D9D9D9" w:themeFill="background1" w:themeFillShade="D9"/>
          </w:tcPr>
          <w:p w:rsidR="002353B7" w:rsidRDefault="002353B7" w:rsidP="00EB19A6">
            <w:pPr>
              <w:pStyle w:val="SemEspaamento"/>
              <w:jc w:val="both"/>
              <w:rPr>
                <w:rFonts w:ascii="Verdana" w:hAnsi="Verdana" w:cs="Calibri"/>
                <w:b/>
              </w:rPr>
            </w:pPr>
            <w:r w:rsidRPr="00B32EAF">
              <w:rPr>
                <w:rFonts w:ascii="Verdana" w:hAnsi="Verdana" w:cs="Calibri"/>
                <w:b/>
              </w:rPr>
              <w:t xml:space="preserve">Indicado </w:t>
            </w:r>
            <w:r>
              <w:rPr>
                <w:rFonts w:ascii="Verdana" w:hAnsi="Verdana" w:cs="Calibri"/>
                <w:b/>
              </w:rPr>
              <w:t xml:space="preserve">Categoria </w:t>
            </w:r>
            <w:r w:rsidRPr="00656011">
              <w:rPr>
                <w:rFonts w:ascii="Verdana" w:hAnsi="Verdana" w:cs="Calibri"/>
                <w:b/>
              </w:rPr>
              <w:t>Agroindústria</w:t>
            </w:r>
            <w:r>
              <w:rPr>
                <w:rFonts w:ascii="Verdana" w:hAnsi="Verdana" w:cs="Calibri"/>
              </w:rPr>
              <w:t xml:space="preserve">      </w:t>
            </w:r>
          </w:p>
        </w:tc>
      </w:tr>
    </w:tbl>
    <w:p w:rsidR="00FA153B" w:rsidRDefault="00FA153B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>
        <w:rPr>
          <w:rFonts w:ascii="Verdana" w:hAnsi="Verdana" w:cs="Calibri"/>
        </w:rPr>
        <w:t xml:space="preserve">Nome: </w:t>
      </w:r>
    </w:p>
    <w:p w:rsidR="00EB19A6" w:rsidRDefault="00EB19A6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Telefone para contato: </w:t>
      </w:r>
    </w:p>
    <w:p w:rsidR="00EB19A6" w:rsidRPr="00B32EAF" w:rsidRDefault="00EB19A6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E-mail: </w:t>
      </w:r>
    </w:p>
    <w:p w:rsidR="00EB19A6" w:rsidRPr="003F7F5F" w:rsidRDefault="00EB19A6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>
        <w:rPr>
          <w:rFonts w:ascii="Verdana" w:hAnsi="Verdana" w:cs="Calibri"/>
        </w:rPr>
        <w:t>Descrição de Atividades</w:t>
      </w:r>
      <w:r w:rsidR="00FA153B" w:rsidRPr="003F7F5F">
        <w:rPr>
          <w:rFonts w:ascii="Verdana" w:hAnsi="Verdana" w:cs="Calibri"/>
        </w:rPr>
        <w:t>:</w:t>
      </w:r>
    </w:p>
    <w:p w:rsidR="000D52D1" w:rsidRDefault="000D52D1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4D47A9" w:rsidRDefault="004D47A9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EB19A6" w:rsidRDefault="00EB19A6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  <w:r w:rsidRPr="00B32EAF">
        <w:rPr>
          <w:rFonts w:ascii="Verdana" w:hAnsi="Verdana" w:cs="Calibri"/>
          <w:b/>
        </w:rPr>
        <w:t xml:space="preserve">Justificativa da Indicação: </w:t>
      </w:r>
    </w:p>
    <w:p w:rsidR="00FA153B" w:rsidRDefault="00FA153B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Default="00FA153B" w:rsidP="00EB19A6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153B" w:rsidTr="006B37E5">
        <w:trPr>
          <w:trHeight w:val="187"/>
        </w:trPr>
        <w:tc>
          <w:tcPr>
            <w:tcW w:w="9778" w:type="dxa"/>
            <w:shd w:val="clear" w:color="auto" w:fill="D9D9D9" w:themeFill="background1" w:themeFillShade="D9"/>
          </w:tcPr>
          <w:p w:rsidR="00FA153B" w:rsidRDefault="00FA153B" w:rsidP="006B37E5">
            <w:pPr>
              <w:pStyle w:val="SemEspaamento"/>
              <w:jc w:val="both"/>
              <w:rPr>
                <w:rFonts w:ascii="Verdana" w:hAnsi="Verdana" w:cs="Calibri"/>
              </w:rPr>
            </w:pPr>
            <w:r w:rsidRPr="00B32EAF">
              <w:rPr>
                <w:rFonts w:ascii="Verdana" w:hAnsi="Verdana" w:cs="Calibri"/>
                <w:b/>
              </w:rPr>
              <w:t xml:space="preserve">Indicado </w:t>
            </w:r>
            <w:r>
              <w:rPr>
                <w:rFonts w:ascii="Verdana" w:hAnsi="Verdana" w:cs="Calibri"/>
                <w:b/>
              </w:rPr>
              <w:t>Categoria Produtor Rural</w:t>
            </w:r>
            <w:r>
              <w:rPr>
                <w:rFonts w:ascii="Verdana" w:hAnsi="Verdana" w:cs="Calibri"/>
              </w:rPr>
              <w:t xml:space="preserve"> </w:t>
            </w:r>
            <w:r w:rsidRPr="00B32EAF">
              <w:rPr>
                <w:rFonts w:ascii="Verdana" w:hAnsi="Verdana" w:cs="Calibri"/>
              </w:rPr>
              <w:t xml:space="preserve">    </w:t>
            </w:r>
            <w:r>
              <w:rPr>
                <w:rFonts w:ascii="Verdana" w:hAnsi="Verdana" w:cs="Calibri"/>
              </w:rPr>
              <w:t xml:space="preserve">     </w:t>
            </w:r>
            <w:r w:rsidRPr="00B32EAF">
              <w:rPr>
                <w:rFonts w:ascii="Verdana" w:hAnsi="Verdana" w:cs="Calibri"/>
              </w:rPr>
              <w:t xml:space="preserve"> </w:t>
            </w:r>
          </w:p>
        </w:tc>
      </w:tr>
    </w:tbl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Nome: 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Telefone para contato: </w:t>
      </w:r>
    </w:p>
    <w:p w:rsidR="00FA153B" w:rsidRPr="00B32EAF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E-mail: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  <w:r>
        <w:rPr>
          <w:rFonts w:ascii="Verdana" w:hAnsi="Verdana" w:cs="Calibri"/>
        </w:rPr>
        <w:t>Descrição de Atividades</w:t>
      </w:r>
      <w:r w:rsidR="000D52D1">
        <w:rPr>
          <w:rFonts w:ascii="Verdana" w:hAnsi="Verdana" w:cs="Calibri"/>
          <w:i/>
        </w:rPr>
        <w:t>:</w:t>
      </w:r>
    </w:p>
    <w:p w:rsidR="000D52D1" w:rsidRDefault="000D52D1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4D47A9" w:rsidRDefault="004D47A9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  <w:r w:rsidRPr="00B32EAF">
        <w:rPr>
          <w:rFonts w:ascii="Verdana" w:hAnsi="Verdana" w:cs="Calibri"/>
          <w:b/>
        </w:rPr>
        <w:t xml:space="preserve">Justificativa da Indicação: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153B" w:rsidTr="004E0E1A">
        <w:tc>
          <w:tcPr>
            <w:tcW w:w="9778" w:type="dxa"/>
            <w:shd w:val="clear" w:color="auto" w:fill="D9D9D9" w:themeFill="background1" w:themeFillShade="D9"/>
          </w:tcPr>
          <w:p w:rsidR="00FA153B" w:rsidRDefault="00FA153B" w:rsidP="00D863C9">
            <w:pPr>
              <w:pStyle w:val="SemEspaamento"/>
              <w:rPr>
                <w:rFonts w:ascii="Verdana" w:hAnsi="Verdana" w:cs="Calibri"/>
              </w:rPr>
            </w:pPr>
            <w:r w:rsidRPr="002353B7">
              <w:rPr>
                <w:rFonts w:ascii="Verdana" w:hAnsi="Verdana" w:cs="Calibri"/>
                <w:b/>
              </w:rPr>
              <w:t>Indicado Categoria Liderança</w:t>
            </w:r>
          </w:p>
        </w:tc>
      </w:tr>
    </w:tbl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>
        <w:rPr>
          <w:rFonts w:ascii="Verdana" w:hAnsi="Verdana" w:cs="Calibri"/>
        </w:rPr>
        <w:t>N</w:t>
      </w:r>
      <w:r w:rsidRPr="00B32EAF">
        <w:rPr>
          <w:rFonts w:ascii="Verdana" w:hAnsi="Verdana" w:cs="Calibri"/>
        </w:rPr>
        <w:t xml:space="preserve">ome: 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Telefone para contato: </w:t>
      </w:r>
    </w:p>
    <w:p w:rsidR="00FA153B" w:rsidRPr="00B32EAF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E-mail: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  <w:r>
        <w:rPr>
          <w:rFonts w:ascii="Verdana" w:hAnsi="Verdana" w:cs="Calibri"/>
        </w:rPr>
        <w:t>Descrição de Atividades</w:t>
      </w:r>
      <w:r w:rsidR="003E4306">
        <w:rPr>
          <w:rFonts w:ascii="Verdana" w:hAnsi="Verdana" w:cs="Calibri"/>
        </w:rPr>
        <w:t>:</w:t>
      </w:r>
    </w:p>
    <w:p w:rsidR="000D52D1" w:rsidRDefault="000D52D1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D863C9" w:rsidRDefault="00D863C9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  <w:r w:rsidRPr="00B32EAF">
        <w:rPr>
          <w:rFonts w:ascii="Verdana" w:hAnsi="Verdana" w:cs="Calibri"/>
          <w:b/>
        </w:rPr>
        <w:t xml:space="preserve">Justificativa da Indicação: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153B" w:rsidTr="004E0E1A">
        <w:tc>
          <w:tcPr>
            <w:tcW w:w="9778" w:type="dxa"/>
            <w:shd w:val="clear" w:color="auto" w:fill="D9D9D9" w:themeFill="background1" w:themeFillShade="D9"/>
          </w:tcPr>
          <w:p w:rsidR="00FA153B" w:rsidRDefault="00D863C9" w:rsidP="00D863C9">
            <w:pPr>
              <w:pStyle w:val="SemEspaamento"/>
              <w:rPr>
                <w:rFonts w:ascii="Verdana" w:hAnsi="Verdana" w:cs="Calibri"/>
              </w:rPr>
            </w:pPr>
            <w:r w:rsidRPr="00B32EAF">
              <w:rPr>
                <w:rFonts w:ascii="Verdana" w:hAnsi="Verdana" w:cs="Calibri"/>
                <w:b/>
              </w:rPr>
              <w:t xml:space="preserve">Indicado </w:t>
            </w:r>
            <w:r>
              <w:rPr>
                <w:rFonts w:ascii="Verdana" w:hAnsi="Verdana" w:cs="Calibri"/>
                <w:b/>
              </w:rPr>
              <w:t>Categoria Formação Profissional Rural/Instrutor</w:t>
            </w:r>
          </w:p>
        </w:tc>
      </w:tr>
    </w:tbl>
    <w:p w:rsidR="00FA153B" w:rsidRDefault="00FA153B" w:rsidP="00FA153B">
      <w:pPr>
        <w:pStyle w:val="SemEspaamento"/>
        <w:jc w:val="both"/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Nome:  </w:t>
      </w:r>
    </w:p>
    <w:p w:rsidR="00FA153B" w:rsidRDefault="00FA153B" w:rsidP="00FA153B">
      <w:pPr>
        <w:pStyle w:val="SemEspaamento"/>
        <w:jc w:val="both"/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Telefone para contato: </w:t>
      </w:r>
    </w:p>
    <w:p w:rsidR="00FA153B" w:rsidRDefault="00FA153B" w:rsidP="00FA153B">
      <w:pPr>
        <w:pStyle w:val="SemEspaamento"/>
        <w:jc w:val="both"/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E-mail: </w:t>
      </w:r>
    </w:p>
    <w:p w:rsidR="00FA153B" w:rsidRDefault="00FA153B" w:rsidP="00FA153B">
      <w:pPr>
        <w:pStyle w:val="SemEspaamento"/>
        <w:jc w:val="both"/>
        <w:rPr>
          <w:rFonts w:ascii="Verdana" w:hAnsi="Verdana" w:cs="Calibri"/>
          <w:i/>
        </w:rPr>
      </w:pPr>
      <w:r>
        <w:rPr>
          <w:rFonts w:ascii="Verdana" w:hAnsi="Verdana" w:cs="Calibri"/>
        </w:rPr>
        <w:t>Descrição de Atividades</w:t>
      </w:r>
      <w:r w:rsidR="003E4306">
        <w:rPr>
          <w:rFonts w:ascii="Verdana" w:hAnsi="Verdana" w:cs="Calibri"/>
        </w:rPr>
        <w:t>:</w:t>
      </w:r>
    </w:p>
    <w:p w:rsidR="004D47A9" w:rsidRDefault="004D47A9" w:rsidP="00FA153B">
      <w:pPr>
        <w:pStyle w:val="SemEspaamento"/>
        <w:jc w:val="both"/>
        <w:rPr>
          <w:rFonts w:ascii="Verdana" w:hAnsi="Verdana" w:cs="Calibri"/>
          <w:b/>
        </w:rPr>
      </w:pPr>
    </w:p>
    <w:p w:rsidR="004D47A9" w:rsidRDefault="004D47A9" w:rsidP="00FA153B">
      <w:pPr>
        <w:pStyle w:val="SemEspaamento"/>
        <w:jc w:val="both"/>
        <w:rPr>
          <w:rFonts w:ascii="Verdana" w:hAnsi="Verdana" w:cs="Calibri"/>
          <w:b/>
        </w:rPr>
      </w:pPr>
    </w:p>
    <w:p w:rsidR="00FA153B" w:rsidRDefault="00FA153B" w:rsidP="00FA153B">
      <w:pPr>
        <w:pStyle w:val="SemEspaamento"/>
        <w:jc w:val="both"/>
        <w:rPr>
          <w:rFonts w:ascii="Verdana" w:hAnsi="Verdana" w:cs="Calibri"/>
          <w:b/>
        </w:rPr>
      </w:pPr>
      <w:r w:rsidRPr="00B32EAF">
        <w:rPr>
          <w:rFonts w:ascii="Verdana" w:hAnsi="Verdana" w:cs="Calibri"/>
          <w:b/>
        </w:rPr>
        <w:t xml:space="preserve">Justificativa da Indicação: </w:t>
      </w:r>
    </w:p>
    <w:p w:rsidR="004D47A9" w:rsidRDefault="004D47A9" w:rsidP="00FA153B">
      <w:pPr>
        <w:pStyle w:val="SemEspaamento"/>
        <w:jc w:val="both"/>
        <w:rPr>
          <w:rFonts w:ascii="Verdana" w:hAnsi="Verdana" w:cs="Calibri"/>
          <w:b/>
        </w:rPr>
      </w:pPr>
    </w:p>
    <w:p w:rsidR="004D47A9" w:rsidRDefault="004D47A9" w:rsidP="00FA153B">
      <w:pPr>
        <w:pStyle w:val="SemEspaamento"/>
        <w:jc w:val="both"/>
        <w:rPr>
          <w:rFonts w:ascii="Verdana" w:hAnsi="Verdana" w:cs="Calibri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153B" w:rsidTr="004E0E1A">
        <w:trPr>
          <w:trHeight w:val="221"/>
        </w:trPr>
        <w:tc>
          <w:tcPr>
            <w:tcW w:w="9778" w:type="dxa"/>
            <w:shd w:val="clear" w:color="auto" w:fill="D9D9D9" w:themeFill="background1" w:themeFillShade="D9"/>
          </w:tcPr>
          <w:p w:rsidR="00FA153B" w:rsidRPr="00D863C9" w:rsidRDefault="00D863C9" w:rsidP="004E0E1A">
            <w:pPr>
              <w:pStyle w:val="SemEspaamento"/>
              <w:jc w:val="both"/>
              <w:rPr>
                <w:rFonts w:ascii="Verdana" w:hAnsi="Verdana" w:cs="Calibri"/>
                <w:b/>
              </w:rPr>
            </w:pPr>
            <w:r w:rsidRPr="00D863C9">
              <w:rPr>
                <w:rFonts w:ascii="Verdana" w:hAnsi="Verdana" w:cs="Calibri"/>
                <w:b/>
              </w:rPr>
              <w:t>Indicado</w:t>
            </w:r>
            <w:r>
              <w:rPr>
                <w:rFonts w:ascii="Verdana" w:hAnsi="Verdana" w:cs="Calibri"/>
                <w:b/>
              </w:rPr>
              <w:t xml:space="preserve"> Categoria Assistência Técnica e Gerencial</w:t>
            </w:r>
            <w:r w:rsidR="005B6029">
              <w:rPr>
                <w:rFonts w:ascii="Verdana" w:hAnsi="Verdana" w:cs="Calibri"/>
                <w:b/>
              </w:rPr>
              <w:t>/ Técnico de Campo</w:t>
            </w:r>
          </w:p>
        </w:tc>
      </w:tr>
    </w:tbl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Nome: 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Telefone para contato: </w:t>
      </w:r>
    </w:p>
    <w:p w:rsidR="00FA153B" w:rsidRPr="00B32EAF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E-mail: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  <w:r>
        <w:rPr>
          <w:rFonts w:ascii="Verdana" w:hAnsi="Verdana" w:cs="Calibri"/>
        </w:rPr>
        <w:t>Descrição de Atividades</w:t>
      </w:r>
      <w:r w:rsidR="003E4306">
        <w:rPr>
          <w:rFonts w:ascii="Verdana" w:hAnsi="Verdana" w:cs="Calibri"/>
        </w:rPr>
        <w:t>:</w:t>
      </w:r>
    </w:p>
    <w:p w:rsidR="000D52D1" w:rsidRDefault="000D52D1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4D47A9" w:rsidRDefault="004D47A9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  <w:r w:rsidRPr="00B32EAF">
        <w:rPr>
          <w:rFonts w:ascii="Verdana" w:hAnsi="Verdana" w:cs="Calibri"/>
          <w:b/>
        </w:rPr>
        <w:t xml:space="preserve">Justificativa da Indicação: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B19A6" w:rsidTr="00EB19A6">
        <w:tc>
          <w:tcPr>
            <w:tcW w:w="9778" w:type="dxa"/>
            <w:shd w:val="clear" w:color="auto" w:fill="D9D9D9" w:themeFill="background1" w:themeFillShade="D9"/>
          </w:tcPr>
          <w:p w:rsidR="00EB19A6" w:rsidRDefault="00EB19A6" w:rsidP="00D863C9">
            <w:pPr>
              <w:pStyle w:val="SemEspaamento"/>
              <w:jc w:val="both"/>
              <w:rPr>
                <w:rFonts w:ascii="Verdana" w:hAnsi="Verdana" w:cs="Calibri"/>
              </w:rPr>
            </w:pPr>
            <w:r w:rsidRPr="00B32EAF">
              <w:rPr>
                <w:rFonts w:ascii="Verdana" w:hAnsi="Verdana" w:cs="Calibri"/>
                <w:b/>
              </w:rPr>
              <w:t xml:space="preserve">Indicado </w:t>
            </w:r>
            <w:r>
              <w:rPr>
                <w:rFonts w:ascii="Verdana" w:hAnsi="Verdana" w:cs="Calibri"/>
                <w:b/>
              </w:rPr>
              <w:t xml:space="preserve">Categoria </w:t>
            </w:r>
            <w:r w:rsidR="00D863C9">
              <w:rPr>
                <w:rFonts w:ascii="Verdana" w:hAnsi="Verdana" w:cs="Calibri"/>
                <w:b/>
              </w:rPr>
              <w:t>Educação Formal</w:t>
            </w:r>
            <w:r w:rsidR="005B6029">
              <w:rPr>
                <w:rFonts w:ascii="Verdana" w:hAnsi="Verdana" w:cs="Calibri"/>
                <w:b/>
              </w:rPr>
              <w:t>/ Tutor</w:t>
            </w:r>
            <w:bookmarkStart w:id="0" w:name="_GoBack"/>
            <w:bookmarkEnd w:id="0"/>
          </w:p>
        </w:tc>
      </w:tr>
    </w:tbl>
    <w:p w:rsidR="002353B7" w:rsidRDefault="002353B7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Nome:  </w:t>
      </w:r>
    </w:p>
    <w:p w:rsidR="002353B7" w:rsidRDefault="002353B7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Telefone para contato: </w:t>
      </w:r>
    </w:p>
    <w:p w:rsidR="002353B7" w:rsidRPr="00B32EAF" w:rsidRDefault="002353B7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E-mail: </w:t>
      </w:r>
    </w:p>
    <w:p w:rsidR="002353B7" w:rsidRDefault="00FA153B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  <w:i/>
        </w:rPr>
      </w:pPr>
      <w:r>
        <w:rPr>
          <w:rFonts w:ascii="Verdana" w:hAnsi="Verdana" w:cs="Calibri"/>
        </w:rPr>
        <w:t>Descrição de Atividades</w:t>
      </w:r>
      <w:r w:rsidR="003E4306">
        <w:rPr>
          <w:rFonts w:ascii="Verdana" w:hAnsi="Verdana" w:cs="Calibri"/>
        </w:rPr>
        <w:t>:</w:t>
      </w:r>
    </w:p>
    <w:p w:rsidR="000D52D1" w:rsidRDefault="000D52D1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  <w:i/>
        </w:rPr>
      </w:pPr>
    </w:p>
    <w:p w:rsidR="000D52D1" w:rsidRDefault="000D52D1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  <w:b/>
        </w:rPr>
      </w:pPr>
    </w:p>
    <w:p w:rsidR="002353B7" w:rsidRDefault="002353B7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  <w:b/>
        </w:rPr>
      </w:pPr>
      <w:r w:rsidRPr="00B32EAF">
        <w:rPr>
          <w:rFonts w:ascii="Verdana" w:hAnsi="Verdana" w:cs="Calibri"/>
          <w:b/>
        </w:rPr>
        <w:t xml:space="preserve">Justificativa da Indicação: </w:t>
      </w:r>
    </w:p>
    <w:p w:rsidR="00FA153B" w:rsidRDefault="00FA153B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  <w:b/>
        </w:rPr>
      </w:pPr>
    </w:p>
    <w:p w:rsidR="00FA153B" w:rsidRPr="00B32EAF" w:rsidRDefault="00FA153B" w:rsidP="00FA153B">
      <w:pPr>
        <w:pStyle w:val="SemEspaamento"/>
        <w:pBdr>
          <w:top w:val="single" w:sz="4" w:space="16" w:color="auto"/>
          <w:bottom w:val="single" w:sz="4" w:space="0" w:color="auto"/>
        </w:pBdr>
        <w:rPr>
          <w:rFonts w:ascii="Verdana" w:hAnsi="Verdana" w:cs="Calibri"/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A153B" w:rsidTr="004E0E1A">
        <w:trPr>
          <w:trHeight w:val="221"/>
        </w:trPr>
        <w:tc>
          <w:tcPr>
            <w:tcW w:w="9778" w:type="dxa"/>
            <w:shd w:val="clear" w:color="auto" w:fill="D9D9D9" w:themeFill="background1" w:themeFillShade="D9"/>
          </w:tcPr>
          <w:p w:rsidR="00FA153B" w:rsidRDefault="00FA153B" w:rsidP="00D863C9">
            <w:pPr>
              <w:pStyle w:val="SemEspaamento"/>
              <w:jc w:val="both"/>
              <w:rPr>
                <w:rFonts w:ascii="Verdana" w:hAnsi="Verdana" w:cs="Calibri"/>
              </w:rPr>
            </w:pPr>
            <w:r w:rsidRPr="00B32EAF">
              <w:rPr>
                <w:rFonts w:ascii="Verdana" w:hAnsi="Verdana" w:cs="Calibri"/>
                <w:b/>
              </w:rPr>
              <w:t xml:space="preserve">Indicado </w:t>
            </w:r>
            <w:r w:rsidR="00D863C9">
              <w:rPr>
                <w:rFonts w:ascii="Verdana" w:hAnsi="Verdana" w:cs="Calibri"/>
                <w:b/>
              </w:rPr>
              <w:t>Categoria</w:t>
            </w:r>
            <w:r>
              <w:rPr>
                <w:rFonts w:ascii="Verdana" w:hAnsi="Verdana" w:cs="Calibri"/>
                <w:b/>
              </w:rPr>
              <w:t xml:space="preserve"> </w:t>
            </w:r>
            <w:r w:rsidR="00AF03A9">
              <w:rPr>
                <w:rFonts w:ascii="Verdana" w:hAnsi="Verdana" w:cs="Calibri"/>
                <w:b/>
              </w:rPr>
              <w:t>Pesquisa e Ensino</w:t>
            </w:r>
          </w:p>
        </w:tc>
      </w:tr>
    </w:tbl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Nome: 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Telefone para contato: </w:t>
      </w:r>
    </w:p>
    <w:p w:rsidR="00FA153B" w:rsidRPr="00B32EAF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E-mail: </w:t>
      </w:r>
    </w:p>
    <w:p w:rsid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  <w:r>
        <w:rPr>
          <w:rFonts w:ascii="Verdana" w:hAnsi="Verdana" w:cs="Calibri"/>
        </w:rPr>
        <w:t>Descrição de Atividades</w:t>
      </w:r>
      <w:r w:rsidR="003E4306">
        <w:rPr>
          <w:rFonts w:ascii="Verdana" w:hAnsi="Verdana" w:cs="Calibri"/>
        </w:rPr>
        <w:t>:</w:t>
      </w:r>
    </w:p>
    <w:p w:rsidR="000D52D1" w:rsidRDefault="000D52D1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4D47A9" w:rsidRDefault="004D47A9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FA153B" w:rsidRPr="00FA153B" w:rsidRDefault="00FA153B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  <w:r w:rsidRPr="00FA153B">
        <w:rPr>
          <w:rFonts w:ascii="Verdana" w:hAnsi="Verdana" w:cs="Calibri"/>
          <w:b/>
        </w:rPr>
        <w:t>Justificativa da Indicação:</w:t>
      </w:r>
    </w:p>
    <w:p w:rsidR="00AF03A9" w:rsidRDefault="00AF03A9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90361E" w:rsidRDefault="0090361E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90361E" w:rsidRDefault="0090361E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90361E" w:rsidRDefault="0090361E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03A9" w:rsidTr="00D41343">
        <w:trPr>
          <w:trHeight w:val="221"/>
        </w:trPr>
        <w:tc>
          <w:tcPr>
            <w:tcW w:w="9778" w:type="dxa"/>
            <w:shd w:val="clear" w:color="auto" w:fill="D9D9D9" w:themeFill="background1" w:themeFillShade="D9"/>
          </w:tcPr>
          <w:p w:rsidR="00AF03A9" w:rsidRDefault="00AF03A9" w:rsidP="00D41343">
            <w:pPr>
              <w:pStyle w:val="SemEspaamento"/>
              <w:jc w:val="both"/>
              <w:rPr>
                <w:rFonts w:ascii="Verdana" w:hAnsi="Verdana" w:cs="Calibri"/>
              </w:rPr>
            </w:pPr>
            <w:r w:rsidRPr="00B32EAF">
              <w:rPr>
                <w:rFonts w:ascii="Verdana" w:hAnsi="Verdana" w:cs="Calibri"/>
                <w:b/>
              </w:rPr>
              <w:lastRenderedPageBreak/>
              <w:t xml:space="preserve">Indicado </w:t>
            </w:r>
            <w:r>
              <w:rPr>
                <w:rFonts w:ascii="Verdana" w:hAnsi="Verdana" w:cs="Calibri"/>
                <w:b/>
              </w:rPr>
              <w:t>Prêmio Especial Henrique Vieira de Melo</w:t>
            </w:r>
          </w:p>
        </w:tc>
      </w:tr>
    </w:tbl>
    <w:p w:rsidR="00AF03A9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Nome:  </w:t>
      </w:r>
    </w:p>
    <w:p w:rsidR="00AF03A9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Telefone para contato: </w:t>
      </w:r>
    </w:p>
    <w:p w:rsidR="00AF03A9" w:rsidRPr="00B32EAF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  <w:r w:rsidRPr="00B32EAF">
        <w:rPr>
          <w:rFonts w:ascii="Verdana" w:hAnsi="Verdana" w:cs="Calibri"/>
        </w:rPr>
        <w:t xml:space="preserve">E-mail: </w:t>
      </w:r>
    </w:p>
    <w:p w:rsidR="00AF03A9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  <w:r>
        <w:rPr>
          <w:rFonts w:ascii="Verdana" w:hAnsi="Verdana" w:cs="Calibri"/>
        </w:rPr>
        <w:t>Descrição de Atividades</w:t>
      </w:r>
      <w:r w:rsidR="003E4306">
        <w:rPr>
          <w:rFonts w:ascii="Verdana" w:hAnsi="Verdana" w:cs="Calibri"/>
        </w:rPr>
        <w:t>:</w:t>
      </w:r>
    </w:p>
    <w:p w:rsidR="00AF03A9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AF03A9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AF03A9" w:rsidRPr="00FA153B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b/>
        </w:rPr>
      </w:pPr>
      <w:r w:rsidRPr="00FA153B">
        <w:rPr>
          <w:rFonts w:ascii="Verdana" w:hAnsi="Verdana" w:cs="Calibri"/>
          <w:b/>
        </w:rPr>
        <w:t>Justificativa da Indicação:</w:t>
      </w:r>
    </w:p>
    <w:p w:rsidR="00AF03A9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AF03A9" w:rsidRDefault="00AF03A9" w:rsidP="00AF03A9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  <w:i/>
        </w:rPr>
      </w:pPr>
    </w:p>
    <w:p w:rsidR="00AF03A9" w:rsidRPr="00FA153B" w:rsidRDefault="00AF03A9" w:rsidP="00FA153B">
      <w:pPr>
        <w:pStyle w:val="SemEspaamento"/>
        <w:pBdr>
          <w:top w:val="single" w:sz="4" w:space="1" w:color="auto"/>
          <w:bottom w:val="single" w:sz="4" w:space="0" w:color="auto"/>
        </w:pBdr>
        <w:rPr>
          <w:rFonts w:ascii="Verdana" w:hAnsi="Verdana" w:cs="Calibri"/>
        </w:rPr>
      </w:pPr>
    </w:p>
    <w:sectPr w:rsidR="00AF03A9" w:rsidRPr="00FA153B" w:rsidSect="00282F4C">
      <w:headerReference w:type="default" r:id="rId8"/>
      <w:footerReference w:type="default" r:id="rId9"/>
      <w:pgSz w:w="11906" w:h="16838" w:code="9"/>
      <w:pgMar w:top="2552" w:right="1134" w:bottom="851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485" w:rsidRDefault="00F84485">
      <w:r>
        <w:separator/>
      </w:r>
    </w:p>
  </w:endnote>
  <w:endnote w:type="continuationSeparator" w:id="0">
    <w:p w:rsidR="00F84485" w:rsidRDefault="00F84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4735" w:rsidRPr="004923D6" w:rsidRDefault="00120168" w:rsidP="00164735">
    <w:pPr>
      <w:pStyle w:val="Rodap"/>
      <w:jc w:val="center"/>
      <w:rPr>
        <w:rFonts w:ascii="Verdana" w:hAnsi="Verdana"/>
        <w:bCs/>
        <w:color w:val="003300"/>
        <w:sz w:val="16"/>
        <w:szCs w:val="16"/>
      </w:rPr>
    </w:pPr>
    <w:r>
      <w:rPr>
        <w:rFonts w:ascii="Verdana" w:hAnsi="Verdana"/>
        <w:noProof/>
        <w:color w:val="003300"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28319" wp14:editId="645C29ED">
              <wp:simplePos x="0" y="0"/>
              <wp:positionH relativeFrom="column">
                <wp:posOffset>34925</wp:posOffset>
              </wp:positionH>
              <wp:positionV relativeFrom="paragraph">
                <wp:posOffset>-19685</wp:posOffset>
              </wp:positionV>
              <wp:extent cx="6480175" cy="0"/>
              <wp:effectExtent l="6350" t="8890" r="9525" b="1016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65A9C" id="Line 1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5pt,-1.55pt" to="513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4fu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"/>
          </w:pict>
        </mc:Fallback>
      </mc:AlternateContent>
    </w:r>
    <w:r w:rsidR="00164735" w:rsidRPr="004923D6">
      <w:rPr>
        <w:rFonts w:ascii="Verdana" w:hAnsi="Verdana"/>
        <w:bCs/>
        <w:color w:val="003300"/>
        <w:sz w:val="16"/>
        <w:szCs w:val="16"/>
      </w:rPr>
      <w:t>Rua Engenheiro Leonardo Arcoverde, 320 – Jaguaribe – CEP: 58015-660 – João Pessoa - PB</w:t>
    </w:r>
  </w:p>
  <w:p w:rsidR="00164735" w:rsidRPr="00891BDE" w:rsidRDefault="00164735" w:rsidP="00164735">
    <w:pPr>
      <w:pStyle w:val="Rodap"/>
      <w:jc w:val="center"/>
    </w:pPr>
    <w:r w:rsidRPr="004923D6">
      <w:rPr>
        <w:rFonts w:ascii="Verdana" w:hAnsi="Verdana"/>
        <w:bCs/>
        <w:color w:val="003300"/>
        <w:sz w:val="16"/>
        <w:szCs w:val="16"/>
      </w:rPr>
      <w:t xml:space="preserve">Fone: (83) 3048-6050 - </w:t>
    </w:r>
    <w:hyperlink r:id="rId1" w:history="1">
      <w:r w:rsidRPr="00891BDE">
        <w:rPr>
          <w:rStyle w:val="Hyperlink"/>
          <w:rFonts w:ascii="Verdana" w:hAnsi="Verdana"/>
          <w:bCs/>
          <w:color w:val="003300"/>
          <w:sz w:val="16"/>
          <w:szCs w:val="16"/>
          <w:u w:val="none"/>
        </w:rPr>
        <w:t>www.senarpb.com.br</w:t>
      </w:r>
    </w:hyperlink>
    <w:r w:rsidRPr="00891BDE">
      <w:rPr>
        <w:rFonts w:ascii="Verdana" w:hAnsi="Verdana"/>
        <w:color w:val="003300"/>
        <w:sz w:val="16"/>
        <w:szCs w:val="16"/>
      </w:rPr>
      <w:t xml:space="preserve"> </w:t>
    </w:r>
    <w:r w:rsidRPr="00891BDE">
      <w:rPr>
        <w:rFonts w:ascii="Verdana" w:hAnsi="Verdana"/>
        <w:bCs/>
        <w:color w:val="003300"/>
        <w:sz w:val="16"/>
        <w:szCs w:val="16"/>
      </w:rPr>
      <w:t>- E-mail: senar@</w:t>
    </w:r>
    <w:hyperlink r:id="rId2" w:history="1">
      <w:r w:rsidRPr="00891BDE">
        <w:rPr>
          <w:rStyle w:val="Hyperlink"/>
          <w:rFonts w:ascii="Verdana" w:hAnsi="Verdana"/>
          <w:bCs/>
          <w:color w:val="003300"/>
          <w:sz w:val="16"/>
          <w:szCs w:val="16"/>
          <w:u w:val="none"/>
        </w:rPr>
        <w:t>senarpb.com.br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485" w:rsidRDefault="00F84485">
      <w:r>
        <w:separator/>
      </w:r>
    </w:p>
  </w:footnote>
  <w:footnote w:type="continuationSeparator" w:id="0">
    <w:p w:rsidR="00F84485" w:rsidRDefault="00F84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7AA" w:rsidRDefault="007337AA" w:rsidP="00AE5881">
    <w:pPr>
      <w:pStyle w:val="Cabealho"/>
    </w:pPr>
  </w:p>
  <w:p w:rsidR="007337AA" w:rsidRDefault="008E1F2E" w:rsidP="00AE5881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0800E6" wp14:editId="47175CB5">
          <wp:simplePos x="0" y="0"/>
          <wp:positionH relativeFrom="column">
            <wp:posOffset>41910</wp:posOffset>
          </wp:positionH>
          <wp:positionV relativeFrom="paragraph">
            <wp:posOffset>146685</wp:posOffset>
          </wp:positionV>
          <wp:extent cx="2372360" cy="882650"/>
          <wp:effectExtent l="0" t="0" r="8890" b="0"/>
          <wp:wrapSquare wrapText="bothSides"/>
          <wp:docPr id="4" name="Imagem 4" descr="logo nova faepa senar sindica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ova faepa senar sindicat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36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337AA" w:rsidRDefault="00282F4C" w:rsidP="00AE5881">
    <w:pPr>
      <w:pStyle w:val="Cabealho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0112C44" wp14:editId="0DDC0712">
          <wp:simplePos x="0" y="0"/>
          <wp:positionH relativeFrom="column">
            <wp:posOffset>4872990</wp:posOffset>
          </wp:positionH>
          <wp:positionV relativeFrom="paragraph">
            <wp:posOffset>71755</wp:posOffset>
          </wp:positionV>
          <wp:extent cx="1211580" cy="877351"/>
          <wp:effectExtent l="0" t="0" r="7620" b="0"/>
          <wp:wrapNone/>
          <wp:docPr id="14" name="Imagem 14" descr="Logo Provisór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 Provisór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8773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C24FA" w:rsidRPr="007337AA" w:rsidRDefault="00EC24FA" w:rsidP="00AE5881">
    <w:pPr>
      <w:pStyle w:val="Cabealho"/>
      <w:rPr>
        <w:sz w:val="22"/>
        <w:szCs w:val="22"/>
      </w:rPr>
    </w:pPr>
  </w:p>
  <w:p w:rsidR="007337AA" w:rsidRDefault="007337AA" w:rsidP="007337AA">
    <w:pPr>
      <w:pStyle w:val="Cabealho"/>
      <w:jc w:val="center"/>
      <w:rPr>
        <w:rFonts w:ascii="Verdana" w:hAnsi="Verdana"/>
        <w:b/>
        <w:bCs/>
        <w:sz w:val="22"/>
        <w:szCs w:val="22"/>
      </w:rPr>
    </w:pPr>
  </w:p>
  <w:p w:rsidR="008E1F2E" w:rsidRDefault="008E1F2E" w:rsidP="007337AA">
    <w:pPr>
      <w:pStyle w:val="Cabealho"/>
      <w:jc w:val="center"/>
      <w:rPr>
        <w:rFonts w:ascii="Verdana" w:hAnsi="Verdana"/>
        <w:b/>
        <w:bCs/>
        <w:sz w:val="30"/>
        <w:szCs w:val="30"/>
      </w:rPr>
    </w:pPr>
  </w:p>
  <w:p w:rsidR="008E1F2E" w:rsidRDefault="008E1F2E" w:rsidP="007337AA">
    <w:pPr>
      <w:pStyle w:val="Cabealho"/>
      <w:jc w:val="center"/>
      <w:rPr>
        <w:rFonts w:ascii="Verdana" w:hAnsi="Verdana"/>
        <w:b/>
        <w:bCs/>
        <w:sz w:val="30"/>
        <w:szCs w:val="30"/>
      </w:rPr>
    </w:pPr>
  </w:p>
  <w:p w:rsidR="008E1F2E" w:rsidRDefault="008E1F2E" w:rsidP="007337AA">
    <w:pPr>
      <w:pStyle w:val="Cabealho"/>
      <w:jc w:val="center"/>
      <w:rPr>
        <w:rFonts w:ascii="Verdana" w:hAnsi="Verdana"/>
        <w:b/>
        <w:bCs/>
        <w:sz w:val="30"/>
        <w:szCs w:val="30"/>
      </w:rPr>
    </w:pPr>
  </w:p>
  <w:p w:rsidR="007337AA" w:rsidRPr="004923D6" w:rsidRDefault="00EC24FA" w:rsidP="007337AA">
    <w:pPr>
      <w:pStyle w:val="Cabealho"/>
      <w:jc w:val="center"/>
      <w:rPr>
        <w:rFonts w:ascii="Verdana" w:hAnsi="Verdana"/>
        <w:b/>
        <w:bCs/>
        <w:sz w:val="30"/>
        <w:szCs w:val="30"/>
      </w:rPr>
    </w:pPr>
    <w:r>
      <w:rPr>
        <w:rFonts w:ascii="Verdana" w:hAnsi="Verdana"/>
        <w:b/>
        <w:bCs/>
        <w:sz w:val="30"/>
        <w:szCs w:val="30"/>
      </w:rPr>
      <w:t>FORMULÁRIO DE INDICAÇÃO</w:t>
    </w:r>
    <w:r w:rsidR="00282F4C">
      <w:rPr>
        <w:rFonts w:ascii="Verdana" w:hAnsi="Verdana"/>
        <w:b/>
        <w:bCs/>
        <w:sz w:val="30"/>
        <w:szCs w:val="30"/>
      </w:rPr>
      <w:t xml:space="preserve"> 201</w:t>
    </w:r>
    <w:r w:rsidR="003F7F5F">
      <w:rPr>
        <w:rFonts w:ascii="Verdana" w:hAnsi="Verdana"/>
        <w:b/>
        <w:bCs/>
        <w:sz w:val="30"/>
        <w:szCs w:val="30"/>
      </w:rPr>
      <w:t>8</w:t>
    </w:r>
  </w:p>
  <w:p w:rsidR="00AE5881" w:rsidRDefault="00AE5881" w:rsidP="00AE588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D5D"/>
    <w:rsid w:val="00006DAB"/>
    <w:rsid w:val="000109A2"/>
    <w:rsid w:val="00013605"/>
    <w:rsid w:val="00042328"/>
    <w:rsid w:val="0004448B"/>
    <w:rsid w:val="00054C14"/>
    <w:rsid w:val="00066E72"/>
    <w:rsid w:val="0007240F"/>
    <w:rsid w:val="00072C90"/>
    <w:rsid w:val="000762EB"/>
    <w:rsid w:val="00077938"/>
    <w:rsid w:val="000856B5"/>
    <w:rsid w:val="00086FF4"/>
    <w:rsid w:val="00087065"/>
    <w:rsid w:val="0009401B"/>
    <w:rsid w:val="0009427D"/>
    <w:rsid w:val="000951B6"/>
    <w:rsid w:val="000C3407"/>
    <w:rsid w:val="000C3526"/>
    <w:rsid w:val="000C43F7"/>
    <w:rsid w:val="000D52D1"/>
    <w:rsid w:val="000D5EB7"/>
    <w:rsid w:val="000D6E7C"/>
    <w:rsid w:val="000E0A97"/>
    <w:rsid w:val="000E7D87"/>
    <w:rsid w:val="000F5B2B"/>
    <w:rsid w:val="00100612"/>
    <w:rsid w:val="00101FC0"/>
    <w:rsid w:val="00102D35"/>
    <w:rsid w:val="001043B3"/>
    <w:rsid w:val="00117B17"/>
    <w:rsid w:val="00120168"/>
    <w:rsid w:val="00130B0B"/>
    <w:rsid w:val="00133CE1"/>
    <w:rsid w:val="00134BD5"/>
    <w:rsid w:val="0016178D"/>
    <w:rsid w:val="0016374E"/>
    <w:rsid w:val="00164735"/>
    <w:rsid w:val="00170984"/>
    <w:rsid w:val="00176297"/>
    <w:rsid w:val="00190BE9"/>
    <w:rsid w:val="00195EA4"/>
    <w:rsid w:val="001A0AF6"/>
    <w:rsid w:val="001A42F8"/>
    <w:rsid w:val="001A6596"/>
    <w:rsid w:val="001A6B7B"/>
    <w:rsid w:val="001A7663"/>
    <w:rsid w:val="001B1925"/>
    <w:rsid w:val="001B3261"/>
    <w:rsid w:val="001B37DC"/>
    <w:rsid w:val="001B4F57"/>
    <w:rsid w:val="001E2DEE"/>
    <w:rsid w:val="00215B7D"/>
    <w:rsid w:val="0023433F"/>
    <w:rsid w:val="002353B7"/>
    <w:rsid w:val="00240FAB"/>
    <w:rsid w:val="002471DF"/>
    <w:rsid w:val="0025159C"/>
    <w:rsid w:val="002566F0"/>
    <w:rsid w:val="00262BE0"/>
    <w:rsid w:val="0028106F"/>
    <w:rsid w:val="0028226D"/>
    <w:rsid w:val="00282F4C"/>
    <w:rsid w:val="00291B5E"/>
    <w:rsid w:val="002A2633"/>
    <w:rsid w:val="002B37A9"/>
    <w:rsid w:val="002C1CC0"/>
    <w:rsid w:val="002C47C0"/>
    <w:rsid w:val="002D0941"/>
    <w:rsid w:val="002D5589"/>
    <w:rsid w:val="002E4648"/>
    <w:rsid w:val="002F40A3"/>
    <w:rsid w:val="002F4F3B"/>
    <w:rsid w:val="00300520"/>
    <w:rsid w:val="00312689"/>
    <w:rsid w:val="00313998"/>
    <w:rsid w:val="0031744C"/>
    <w:rsid w:val="00322D59"/>
    <w:rsid w:val="003255EB"/>
    <w:rsid w:val="00334A3A"/>
    <w:rsid w:val="00346AD8"/>
    <w:rsid w:val="00351219"/>
    <w:rsid w:val="00352643"/>
    <w:rsid w:val="00352C15"/>
    <w:rsid w:val="00363128"/>
    <w:rsid w:val="00365E3F"/>
    <w:rsid w:val="003662F2"/>
    <w:rsid w:val="00374408"/>
    <w:rsid w:val="00380263"/>
    <w:rsid w:val="00392216"/>
    <w:rsid w:val="003A379A"/>
    <w:rsid w:val="003A4B53"/>
    <w:rsid w:val="003A6EF0"/>
    <w:rsid w:val="003A7DDE"/>
    <w:rsid w:val="003C41D3"/>
    <w:rsid w:val="003D392F"/>
    <w:rsid w:val="003D5A5A"/>
    <w:rsid w:val="003D66E4"/>
    <w:rsid w:val="003E3098"/>
    <w:rsid w:val="003E4306"/>
    <w:rsid w:val="003F0A3D"/>
    <w:rsid w:val="003F0F65"/>
    <w:rsid w:val="003F4B7E"/>
    <w:rsid w:val="003F6112"/>
    <w:rsid w:val="003F7F5F"/>
    <w:rsid w:val="0040278C"/>
    <w:rsid w:val="00406368"/>
    <w:rsid w:val="0040662D"/>
    <w:rsid w:val="004115B8"/>
    <w:rsid w:val="00412290"/>
    <w:rsid w:val="0042279E"/>
    <w:rsid w:val="0044556B"/>
    <w:rsid w:val="00447735"/>
    <w:rsid w:val="0046526D"/>
    <w:rsid w:val="00466C1F"/>
    <w:rsid w:val="004675C6"/>
    <w:rsid w:val="00475C77"/>
    <w:rsid w:val="00475DF1"/>
    <w:rsid w:val="00476275"/>
    <w:rsid w:val="00476A48"/>
    <w:rsid w:val="00476D57"/>
    <w:rsid w:val="00484D68"/>
    <w:rsid w:val="0048605B"/>
    <w:rsid w:val="004866B2"/>
    <w:rsid w:val="004923D6"/>
    <w:rsid w:val="004934CC"/>
    <w:rsid w:val="0049529B"/>
    <w:rsid w:val="0049594A"/>
    <w:rsid w:val="004A49E3"/>
    <w:rsid w:val="004A7289"/>
    <w:rsid w:val="004C0D04"/>
    <w:rsid w:val="004C48F8"/>
    <w:rsid w:val="004D3B5A"/>
    <w:rsid w:val="004D47A9"/>
    <w:rsid w:val="004D7590"/>
    <w:rsid w:val="004D7A5D"/>
    <w:rsid w:val="004E64F4"/>
    <w:rsid w:val="004F31FD"/>
    <w:rsid w:val="004F6EB4"/>
    <w:rsid w:val="00500143"/>
    <w:rsid w:val="00513298"/>
    <w:rsid w:val="00540903"/>
    <w:rsid w:val="00541E87"/>
    <w:rsid w:val="0054611B"/>
    <w:rsid w:val="005528D2"/>
    <w:rsid w:val="0055660E"/>
    <w:rsid w:val="00561EA5"/>
    <w:rsid w:val="00564114"/>
    <w:rsid w:val="005659AD"/>
    <w:rsid w:val="0057313B"/>
    <w:rsid w:val="00597A96"/>
    <w:rsid w:val="00597FF0"/>
    <w:rsid w:val="005A4AAD"/>
    <w:rsid w:val="005B6029"/>
    <w:rsid w:val="005C1449"/>
    <w:rsid w:val="005C5A59"/>
    <w:rsid w:val="005C7B05"/>
    <w:rsid w:val="005D0FF9"/>
    <w:rsid w:val="005D1EEF"/>
    <w:rsid w:val="005D3EFA"/>
    <w:rsid w:val="005D6709"/>
    <w:rsid w:val="005E0CFC"/>
    <w:rsid w:val="005E1D5D"/>
    <w:rsid w:val="005F0A7B"/>
    <w:rsid w:val="005F1FDF"/>
    <w:rsid w:val="005F28EA"/>
    <w:rsid w:val="005F66A4"/>
    <w:rsid w:val="005F6BF7"/>
    <w:rsid w:val="0060007E"/>
    <w:rsid w:val="00601636"/>
    <w:rsid w:val="006050F3"/>
    <w:rsid w:val="00605463"/>
    <w:rsid w:val="006177C8"/>
    <w:rsid w:val="00617F5A"/>
    <w:rsid w:val="00625F0A"/>
    <w:rsid w:val="006332FF"/>
    <w:rsid w:val="006424B4"/>
    <w:rsid w:val="0064326D"/>
    <w:rsid w:val="006453F8"/>
    <w:rsid w:val="00650459"/>
    <w:rsid w:val="00651F93"/>
    <w:rsid w:val="00655501"/>
    <w:rsid w:val="00656011"/>
    <w:rsid w:val="00657594"/>
    <w:rsid w:val="006615C6"/>
    <w:rsid w:val="00667529"/>
    <w:rsid w:val="006741E7"/>
    <w:rsid w:val="00675F70"/>
    <w:rsid w:val="00680055"/>
    <w:rsid w:val="00681D21"/>
    <w:rsid w:val="006857CB"/>
    <w:rsid w:val="00686CF7"/>
    <w:rsid w:val="006A4A53"/>
    <w:rsid w:val="006A52DD"/>
    <w:rsid w:val="006A7ADE"/>
    <w:rsid w:val="006B1C6E"/>
    <w:rsid w:val="006B6526"/>
    <w:rsid w:val="006C26A0"/>
    <w:rsid w:val="006C7ABC"/>
    <w:rsid w:val="006C7E3A"/>
    <w:rsid w:val="006D069F"/>
    <w:rsid w:val="006D53F5"/>
    <w:rsid w:val="006E0098"/>
    <w:rsid w:val="006E16C7"/>
    <w:rsid w:val="006E2ECD"/>
    <w:rsid w:val="006F4B9A"/>
    <w:rsid w:val="00704443"/>
    <w:rsid w:val="007163D1"/>
    <w:rsid w:val="00720279"/>
    <w:rsid w:val="0072171F"/>
    <w:rsid w:val="00725A04"/>
    <w:rsid w:val="00725F32"/>
    <w:rsid w:val="007337AA"/>
    <w:rsid w:val="00740DDC"/>
    <w:rsid w:val="00747D21"/>
    <w:rsid w:val="00750543"/>
    <w:rsid w:val="00760453"/>
    <w:rsid w:val="00765BCA"/>
    <w:rsid w:val="007725F3"/>
    <w:rsid w:val="00776089"/>
    <w:rsid w:val="007766EA"/>
    <w:rsid w:val="007811F5"/>
    <w:rsid w:val="00783167"/>
    <w:rsid w:val="00783F4D"/>
    <w:rsid w:val="007975D8"/>
    <w:rsid w:val="007B1F70"/>
    <w:rsid w:val="007B4048"/>
    <w:rsid w:val="007B7E45"/>
    <w:rsid w:val="007C46E6"/>
    <w:rsid w:val="007C4812"/>
    <w:rsid w:val="007C4950"/>
    <w:rsid w:val="007C6708"/>
    <w:rsid w:val="007D496D"/>
    <w:rsid w:val="007E2F91"/>
    <w:rsid w:val="007E5C75"/>
    <w:rsid w:val="007E5DF4"/>
    <w:rsid w:val="008009F8"/>
    <w:rsid w:val="0080799A"/>
    <w:rsid w:val="008109F6"/>
    <w:rsid w:val="00811F88"/>
    <w:rsid w:val="008179A0"/>
    <w:rsid w:val="00822A15"/>
    <w:rsid w:val="008249EE"/>
    <w:rsid w:val="00825609"/>
    <w:rsid w:val="0082647E"/>
    <w:rsid w:val="00832420"/>
    <w:rsid w:val="00832CB5"/>
    <w:rsid w:val="00832CDB"/>
    <w:rsid w:val="00832D1B"/>
    <w:rsid w:val="00833CF7"/>
    <w:rsid w:val="00840606"/>
    <w:rsid w:val="00845752"/>
    <w:rsid w:val="00850CE4"/>
    <w:rsid w:val="00852B52"/>
    <w:rsid w:val="008541C5"/>
    <w:rsid w:val="00856F09"/>
    <w:rsid w:val="00862BA7"/>
    <w:rsid w:val="00864DDE"/>
    <w:rsid w:val="008657D0"/>
    <w:rsid w:val="00882545"/>
    <w:rsid w:val="008846ED"/>
    <w:rsid w:val="00891BDE"/>
    <w:rsid w:val="008A2D3D"/>
    <w:rsid w:val="008A5F69"/>
    <w:rsid w:val="008B078E"/>
    <w:rsid w:val="008B6E16"/>
    <w:rsid w:val="008B7E70"/>
    <w:rsid w:val="008C02E2"/>
    <w:rsid w:val="008C1602"/>
    <w:rsid w:val="008D19BF"/>
    <w:rsid w:val="008D2864"/>
    <w:rsid w:val="008D4979"/>
    <w:rsid w:val="008D4F73"/>
    <w:rsid w:val="008D75DB"/>
    <w:rsid w:val="008E1E57"/>
    <w:rsid w:val="008E1F2E"/>
    <w:rsid w:val="008E385A"/>
    <w:rsid w:val="008F455A"/>
    <w:rsid w:val="008F6E08"/>
    <w:rsid w:val="008F79C7"/>
    <w:rsid w:val="00901978"/>
    <w:rsid w:val="0090361E"/>
    <w:rsid w:val="00910CB1"/>
    <w:rsid w:val="00915E51"/>
    <w:rsid w:val="009211D2"/>
    <w:rsid w:val="00922160"/>
    <w:rsid w:val="00927B8C"/>
    <w:rsid w:val="00927BF6"/>
    <w:rsid w:val="009319FD"/>
    <w:rsid w:val="00931EE3"/>
    <w:rsid w:val="00936368"/>
    <w:rsid w:val="00937FAE"/>
    <w:rsid w:val="0095094A"/>
    <w:rsid w:val="00953852"/>
    <w:rsid w:val="00971949"/>
    <w:rsid w:val="00977578"/>
    <w:rsid w:val="00981E30"/>
    <w:rsid w:val="009858C3"/>
    <w:rsid w:val="00986FE6"/>
    <w:rsid w:val="00992699"/>
    <w:rsid w:val="009944D4"/>
    <w:rsid w:val="00995063"/>
    <w:rsid w:val="009A31AA"/>
    <w:rsid w:val="009A47BD"/>
    <w:rsid w:val="009B6197"/>
    <w:rsid w:val="009C0116"/>
    <w:rsid w:val="009C7942"/>
    <w:rsid w:val="009D3F0A"/>
    <w:rsid w:val="009E1851"/>
    <w:rsid w:val="009E72B0"/>
    <w:rsid w:val="009E76CE"/>
    <w:rsid w:val="009F6D9C"/>
    <w:rsid w:val="00A06473"/>
    <w:rsid w:val="00A10880"/>
    <w:rsid w:val="00A1513C"/>
    <w:rsid w:val="00A17670"/>
    <w:rsid w:val="00A27521"/>
    <w:rsid w:val="00A34879"/>
    <w:rsid w:val="00A44772"/>
    <w:rsid w:val="00A5189C"/>
    <w:rsid w:val="00A56B3A"/>
    <w:rsid w:val="00A61480"/>
    <w:rsid w:val="00A63A83"/>
    <w:rsid w:val="00A76372"/>
    <w:rsid w:val="00A82743"/>
    <w:rsid w:val="00AA394B"/>
    <w:rsid w:val="00AB1F77"/>
    <w:rsid w:val="00AB20D6"/>
    <w:rsid w:val="00AB4C39"/>
    <w:rsid w:val="00AB754C"/>
    <w:rsid w:val="00AC4A67"/>
    <w:rsid w:val="00AC6D3D"/>
    <w:rsid w:val="00AD2677"/>
    <w:rsid w:val="00AE2B07"/>
    <w:rsid w:val="00AE4163"/>
    <w:rsid w:val="00AE5881"/>
    <w:rsid w:val="00AF03A9"/>
    <w:rsid w:val="00AF6BAC"/>
    <w:rsid w:val="00B00550"/>
    <w:rsid w:val="00B01F8B"/>
    <w:rsid w:val="00B111B1"/>
    <w:rsid w:val="00B13F97"/>
    <w:rsid w:val="00B24747"/>
    <w:rsid w:val="00B32EAF"/>
    <w:rsid w:val="00B32F7C"/>
    <w:rsid w:val="00B43C07"/>
    <w:rsid w:val="00B47B80"/>
    <w:rsid w:val="00B67E82"/>
    <w:rsid w:val="00B72C42"/>
    <w:rsid w:val="00B80CA4"/>
    <w:rsid w:val="00B82A25"/>
    <w:rsid w:val="00B82CDD"/>
    <w:rsid w:val="00B94A18"/>
    <w:rsid w:val="00BA44AB"/>
    <w:rsid w:val="00BA6AFD"/>
    <w:rsid w:val="00BB3522"/>
    <w:rsid w:val="00BC47D2"/>
    <w:rsid w:val="00BD261E"/>
    <w:rsid w:val="00BE7A58"/>
    <w:rsid w:val="00BF1801"/>
    <w:rsid w:val="00BF4DAA"/>
    <w:rsid w:val="00C01D0E"/>
    <w:rsid w:val="00C06EAE"/>
    <w:rsid w:val="00C15643"/>
    <w:rsid w:val="00C16B10"/>
    <w:rsid w:val="00C2728B"/>
    <w:rsid w:val="00C5010C"/>
    <w:rsid w:val="00C54C20"/>
    <w:rsid w:val="00C62454"/>
    <w:rsid w:val="00C75A51"/>
    <w:rsid w:val="00C77F27"/>
    <w:rsid w:val="00C9010F"/>
    <w:rsid w:val="00C94F8F"/>
    <w:rsid w:val="00C972DB"/>
    <w:rsid w:val="00CB151F"/>
    <w:rsid w:val="00CB1D75"/>
    <w:rsid w:val="00CB230B"/>
    <w:rsid w:val="00CB2D2F"/>
    <w:rsid w:val="00CB4414"/>
    <w:rsid w:val="00CB7CEC"/>
    <w:rsid w:val="00CC2CC8"/>
    <w:rsid w:val="00CE661F"/>
    <w:rsid w:val="00CE7DE9"/>
    <w:rsid w:val="00CF71EC"/>
    <w:rsid w:val="00CF7C68"/>
    <w:rsid w:val="00D10171"/>
    <w:rsid w:val="00D10DFA"/>
    <w:rsid w:val="00D114CF"/>
    <w:rsid w:val="00D14F13"/>
    <w:rsid w:val="00D15AE8"/>
    <w:rsid w:val="00D16C0E"/>
    <w:rsid w:val="00D22C1B"/>
    <w:rsid w:val="00D26516"/>
    <w:rsid w:val="00D351E2"/>
    <w:rsid w:val="00D36724"/>
    <w:rsid w:val="00D375FF"/>
    <w:rsid w:val="00D41D64"/>
    <w:rsid w:val="00D4712C"/>
    <w:rsid w:val="00D51961"/>
    <w:rsid w:val="00D64D28"/>
    <w:rsid w:val="00D70CE5"/>
    <w:rsid w:val="00D84E11"/>
    <w:rsid w:val="00D863C9"/>
    <w:rsid w:val="00D96423"/>
    <w:rsid w:val="00DA7BD6"/>
    <w:rsid w:val="00DA7E9C"/>
    <w:rsid w:val="00DB22B1"/>
    <w:rsid w:val="00DB2993"/>
    <w:rsid w:val="00DD092E"/>
    <w:rsid w:val="00DD669B"/>
    <w:rsid w:val="00DE44E1"/>
    <w:rsid w:val="00DF1CE8"/>
    <w:rsid w:val="00DF581C"/>
    <w:rsid w:val="00E02806"/>
    <w:rsid w:val="00E05EB6"/>
    <w:rsid w:val="00E0792F"/>
    <w:rsid w:val="00E12CBA"/>
    <w:rsid w:val="00E1481F"/>
    <w:rsid w:val="00E14A4E"/>
    <w:rsid w:val="00E1684C"/>
    <w:rsid w:val="00E174D0"/>
    <w:rsid w:val="00E2101F"/>
    <w:rsid w:val="00E3250B"/>
    <w:rsid w:val="00E3397C"/>
    <w:rsid w:val="00E3398F"/>
    <w:rsid w:val="00E351C1"/>
    <w:rsid w:val="00E419F7"/>
    <w:rsid w:val="00E423F1"/>
    <w:rsid w:val="00E43969"/>
    <w:rsid w:val="00E47AFE"/>
    <w:rsid w:val="00E5760B"/>
    <w:rsid w:val="00E577E8"/>
    <w:rsid w:val="00E66F28"/>
    <w:rsid w:val="00E73192"/>
    <w:rsid w:val="00E80B6C"/>
    <w:rsid w:val="00E87EF8"/>
    <w:rsid w:val="00EA2779"/>
    <w:rsid w:val="00EA2E72"/>
    <w:rsid w:val="00EA3CD1"/>
    <w:rsid w:val="00EA4F0F"/>
    <w:rsid w:val="00EB03AF"/>
    <w:rsid w:val="00EB19A6"/>
    <w:rsid w:val="00EC24FA"/>
    <w:rsid w:val="00EC765F"/>
    <w:rsid w:val="00ED7D24"/>
    <w:rsid w:val="00EE500C"/>
    <w:rsid w:val="00EE7468"/>
    <w:rsid w:val="00EF06BF"/>
    <w:rsid w:val="00EF264E"/>
    <w:rsid w:val="00F06D7F"/>
    <w:rsid w:val="00F1086A"/>
    <w:rsid w:val="00F167D3"/>
    <w:rsid w:val="00F1691C"/>
    <w:rsid w:val="00F174A5"/>
    <w:rsid w:val="00F23E9B"/>
    <w:rsid w:val="00F31672"/>
    <w:rsid w:val="00F37C8F"/>
    <w:rsid w:val="00F455B6"/>
    <w:rsid w:val="00F47963"/>
    <w:rsid w:val="00F519FF"/>
    <w:rsid w:val="00F51D8C"/>
    <w:rsid w:val="00F51E9A"/>
    <w:rsid w:val="00F52310"/>
    <w:rsid w:val="00F54F37"/>
    <w:rsid w:val="00F618A6"/>
    <w:rsid w:val="00F66525"/>
    <w:rsid w:val="00F7042E"/>
    <w:rsid w:val="00F722F8"/>
    <w:rsid w:val="00F731AC"/>
    <w:rsid w:val="00F74BDC"/>
    <w:rsid w:val="00F7507A"/>
    <w:rsid w:val="00F77A27"/>
    <w:rsid w:val="00F84485"/>
    <w:rsid w:val="00F85D17"/>
    <w:rsid w:val="00F86503"/>
    <w:rsid w:val="00F93E3B"/>
    <w:rsid w:val="00F97865"/>
    <w:rsid w:val="00F97C84"/>
    <w:rsid w:val="00FA153B"/>
    <w:rsid w:val="00FA5A39"/>
    <w:rsid w:val="00FA6680"/>
    <w:rsid w:val="00FB037E"/>
    <w:rsid w:val="00FB1FBE"/>
    <w:rsid w:val="00FD7703"/>
    <w:rsid w:val="00FE3269"/>
    <w:rsid w:val="00FE36B4"/>
    <w:rsid w:val="00FE6051"/>
    <w:rsid w:val="00FF0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F93F2F"/>
  <w15:docId w15:val="{731BF26C-154D-4CDA-B395-7872CCE9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F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60007E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0007E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uiPriority w:val="59"/>
    <w:rsid w:val="00DD09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F74B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74BDC"/>
    <w:rPr>
      <w:rFonts w:ascii="Tahoma" w:hAnsi="Tahoma" w:cs="Tahoma"/>
      <w:sz w:val="16"/>
      <w:szCs w:val="16"/>
    </w:rPr>
  </w:style>
  <w:style w:type="character" w:styleId="Hyperlink">
    <w:name w:val="Hyperlink"/>
    <w:rsid w:val="00164735"/>
    <w:rPr>
      <w:color w:val="0000FF"/>
      <w:u w:val="single"/>
    </w:rPr>
  </w:style>
  <w:style w:type="paragraph" w:styleId="SemEspaamento">
    <w:name w:val="No Spacing"/>
    <w:link w:val="SemEspaamentoChar"/>
    <w:uiPriority w:val="1"/>
    <w:qFormat/>
    <w:rsid w:val="00EC24FA"/>
    <w:rPr>
      <w:rFonts w:ascii="Calibri" w:eastAsia="Calibri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597FF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mprensa@senarpb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nar-ro@org.br" TargetMode="External"/><Relationship Id="rId1" Type="http://schemas.openxmlformats.org/officeDocument/2006/relationships/hyperlink" Target="http://www.senarpb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esktop\Sirq_RO\DOT\F1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4C660-4511-4C4D-983F-DB85947FC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</Template>
  <TotalTime>14</TotalTime>
  <Pages>3</Pages>
  <Words>286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DADOS DO TREINAMENTO PRETENDIDO</vt:lpstr>
    </vt:vector>
  </TitlesOfParts>
  <Company>Kille®Soft</Company>
  <LinksUpToDate>false</LinksUpToDate>
  <CharactersWithSpaces>1829</CharactersWithSpaces>
  <SharedDoc>false</SharedDoc>
  <HLinks>
    <vt:vector size="12" baseType="variant">
      <vt:variant>
        <vt:i4>1114214</vt:i4>
      </vt:variant>
      <vt:variant>
        <vt:i4>3</vt:i4>
      </vt:variant>
      <vt:variant>
        <vt:i4>0</vt:i4>
      </vt:variant>
      <vt:variant>
        <vt:i4>5</vt:i4>
      </vt:variant>
      <vt:variant>
        <vt:lpwstr>mailto:senar-ro@org.br</vt:lpwstr>
      </vt:variant>
      <vt:variant>
        <vt:lpwstr/>
      </vt:variant>
      <vt:variant>
        <vt:i4>6619193</vt:i4>
      </vt:variant>
      <vt:variant>
        <vt:i4>0</vt:i4>
      </vt:variant>
      <vt:variant>
        <vt:i4>0</vt:i4>
      </vt:variant>
      <vt:variant>
        <vt:i4>5</vt:i4>
      </vt:variant>
      <vt:variant>
        <vt:lpwstr>http://www.senarpb.com.br/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DADOS DO TREINAMENTO PRETENDIDO</dc:title>
  <dc:creator>Cliente</dc:creator>
  <cp:lastModifiedBy>Jocelio de Oliveira</cp:lastModifiedBy>
  <cp:revision>12</cp:revision>
  <cp:lastPrinted>2018-06-11T14:46:00Z</cp:lastPrinted>
  <dcterms:created xsi:type="dcterms:W3CDTF">2018-06-11T14:06:00Z</dcterms:created>
  <dcterms:modified xsi:type="dcterms:W3CDTF">2018-06-19T20:53:00Z</dcterms:modified>
</cp:coreProperties>
</file>